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80A41" w14:textId="77777777" w:rsidR="00B2498F" w:rsidRPr="00322D3A" w:rsidRDefault="00C77056" w:rsidP="00072C53">
      <w:pPr>
        <w:spacing w:line="230" w:lineRule="atLeast"/>
        <w:rPr>
          <w:rFonts w:ascii="Arial" w:hAnsi="Arial" w:cs="Arial"/>
          <w:color w:val="FFFFFF"/>
          <w:sz w:val="19"/>
          <w:szCs w:val="19"/>
          <w:lang w:eastAsia="ko-KR"/>
        </w:rPr>
      </w:pPr>
      <w:r>
        <w:rPr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65BE16FC" wp14:editId="3B6E992D">
                <wp:simplePos x="0" y="0"/>
                <wp:positionH relativeFrom="column">
                  <wp:posOffset>2888615</wp:posOffset>
                </wp:positionH>
                <wp:positionV relativeFrom="margin">
                  <wp:align>bottom</wp:align>
                </wp:positionV>
                <wp:extent cx="3371850" cy="1995170"/>
                <wp:effectExtent l="0" t="0" r="0" b="5080"/>
                <wp:wrapNone/>
                <wp:docPr id="8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99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193D79" w14:textId="4EEECEA2" w:rsidR="004D07F8" w:rsidRDefault="004D07F8" w:rsidP="00722050">
                            <w:pPr>
                              <w:pStyle w:val="KeinAbsatzformat"/>
                              <w:numPr>
                                <w:ilvl w:val="0"/>
                                <w:numId w:val="30"/>
                              </w:numPr>
                              <w:spacing w:line="276" w:lineRule="auto"/>
                              <w:ind w:left="284" w:firstLine="0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대졸</w:t>
                            </w:r>
                            <w:r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이상</w:t>
                            </w:r>
                            <w:r w:rsidR="00051E0E"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</w:p>
                          <w:p w14:paraId="53E4E521" w14:textId="69294D6B" w:rsidR="00B91CE5" w:rsidRDefault="00E6300F" w:rsidP="00336722">
                            <w:pPr>
                              <w:pStyle w:val="KeinAbsatzformat"/>
                              <w:numPr>
                                <w:ilvl w:val="0"/>
                                <w:numId w:val="30"/>
                              </w:numPr>
                              <w:spacing w:line="276" w:lineRule="auto"/>
                              <w:ind w:left="426" w:hanging="142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B91CE5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맑은 고딕" w:hAnsi="맑은 고딕" w:hint="eastAsia"/>
                                <w:color w:val="FFFFFF" w:themeColor="background1"/>
                                <w:sz w:val="20"/>
                                <w:szCs w:val="20"/>
                              </w:rPr>
                              <w:t>기계, 기구 관련 구매, 자재 관리 및 SCM 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7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년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이상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</w:p>
                          <w:p w14:paraId="2C7079FF" w14:textId="5EE0C2A5" w:rsidR="00711B41" w:rsidRPr="00711B41" w:rsidRDefault="00E6300F" w:rsidP="005D3B0E">
                            <w:pPr>
                              <w:pStyle w:val="KeinAbsatzformat"/>
                              <w:numPr>
                                <w:ilvl w:val="0"/>
                                <w:numId w:val="30"/>
                              </w:numPr>
                              <w:spacing w:line="276" w:lineRule="auto"/>
                              <w:ind w:left="426" w:hanging="142"/>
                              <w:rPr>
                                <w:rFonts w:ascii="Arial" w:hAnsi="Arial" w:cs="Arial"/>
                                <w:color w:val="FFFFFF" w:themeColor="background1"/>
                                <w:sz w:val="19"/>
                                <w:szCs w:val="19"/>
                              </w:rPr>
                            </w:pP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맑은 고딕" w:hAnsi="맑은 고딕" w:hint="eastAsia"/>
                                <w:color w:val="FFFFFF" w:themeColor="background1"/>
                                <w:sz w:val="20"/>
                                <w:szCs w:val="20"/>
                              </w:rPr>
                              <w:t>기계, 기계설계, 메카트로닉스 전공 우대</w:t>
                            </w:r>
                          </w:p>
                          <w:p w14:paraId="34AD2C65" w14:textId="77777777" w:rsidR="00711B41" w:rsidRDefault="00711B41" w:rsidP="00D208BF">
                            <w:pPr>
                              <w:pStyle w:val="KeinAbsatzformat"/>
                              <w:numPr>
                                <w:ilvl w:val="0"/>
                                <w:numId w:val="30"/>
                              </w:numPr>
                              <w:spacing w:line="276" w:lineRule="auto"/>
                              <w:ind w:left="426" w:hanging="142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711B41"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 xml:space="preserve">SAP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실무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유경험자</w:t>
                            </w:r>
                          </w:p>
                          <w:p w14:paraId="74B1C5DF" w14:textId="346983B7" w:rsidR="00B91CE5" w:rsidRPr="00711B41" w:rsidRDefault="00B91CE5" w:rsidP="0071007E">
                            <w:pPr>
                              <w:pStyle w:val="KeinAbsatzformat"/>
                              <w:numPr>
                                <w:ilvl w:val="0"/>
                                <w:numId w:val="30"/>
                              </w:numPr>
                              <w:spacing w:line="276" w:lineRule="auto"/>
                              <w:ind w:left="426" w:hanging="142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711B41"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구매관리사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 xml:space="preserve">(KCPM)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자격증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소지자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우대</w:t>
                            </w:r>
                          </w:p>
                        </w:txbxContent>
                      </wps:txbx>
                      <wps:bodyPr rot="0" vert="horz" wrap="square" lIns="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BE16FC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margin-left:227.45pt;margin-top:0;width:265.5pt;height:15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" o:allowincell="f" filled="f" stroked="f">
                <v:textbox inset="0,0">
                  <w:txbxContent>
                    <w:p w14:paraId="1E193D79" w14:textId="4EEECEA2" w:rsidR="004D07F8" w:rsidRDefault="004D07F8" w:rsidP="00722050">
                      <w:pPr>
                        <w:pStyle w:val="KeinAbsatzformat"/>
                        <w:numPr>
                          <w:ilvl w:val="0"/>
                          <w:numId w:val="30"/>
                        </w:numPr>
                        <w:spacing w:line="276" w:lineRule="auto"/>
                        <w:ind w:left="284" w:firstLine="0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대졸</w:t>
                      </w:r>
                      <w:r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이상</w:t>
                      </w:r>
                      <w:r w:rsidR="00051E0E"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</w:p>
                    <w:p w14:paraId="53E4E521" w14:textId="69294D6B" w:rsidR="00B91CE5" w:rsidRDefault="00E6300F" w:rsidP="00336722">
                      <w:pPr>
                        <w:pStyle w:val="KeinAbsatzformat"/>
                        <w:numPr>
                          <w:ilvl w:val="0"/>
                          <w:numId w:val="30"/>
                        </w:numPr>
                        <w:spacing w:line="276" w:lineRule="auto"/>
                        <w:ind w:left="426" w:hanging="142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  <w:lang w:eastAsia="ko-KR"/>
                        </w:rPr>
                      </w:pPr>
                      <w:r w:rsidRPr="00B91CE5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711B41" w:rsidRPr="00711B41">
                        <w:rPr>
                          <w:rFonts w:ascii="맑은 고딕" w:hAnsi="맑은 고딕" w:hint="eastAsia"/>
                          <w:color w:val="FFFFFF" w:themeColor="background1"/>
                          <w:sz w:val="20"/>
                          <w:szCs w:val="20"/>
                        </w:rPr>
                        <w:t>기계, 기구 관련 구매, 자재 관리 및 SCM 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7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년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이상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</w:p>
                    <w:p w14:paraId="2C7079FF" w14:textId="5EE0C2A5" w:rsidR="00711B41" w:rsidRPr="00711B41" w:rsidRDefault="00E6300F" w:rsidP="005D3B0E">
                      <w:pPr>
                        <w:pStyle w:val="KeinAbsatzformat"/>
                        <w:numPr>
                          <w:ilvl w:val="0"/>
                          <w:numId w:val="30"/>
                        </w:numPr>
                        <w:spacing w:line="276" w:lineRule="auto"/>
                        <w:ind w:left="426" w:hanging="142"/>
                        <w:rPr>
                          <w:rFonts w:ascii="Arial" w:hAnsi="Arial" w:cs="Arial"/>
                          <w:color w:val="FFFFFF" w:themeColor="background1"/>
                          <w:sz w:val="19"/>
                          <w:szCs w:val="19"/>
                        </w:rPr>
                      </w:pP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711B41" w:rsidRPr="00711B41">
                        <w:rPr>
                          <w:rFonts w:ascii="맑은 고딕" w:hAnsi="맑은 고딕" w:hint="eastAsia"/>
                          <w:color w:val="FFFFFF" w:themeColor="background1"/>
                          <w:sz w:val="20"/>
                          <w:szCs w:val="20"/>
                        </w:rPr>
                        <w:t>기계, 기계설계, 메카트로닉스 전공 우대</w:t>
                      </w:r>
                    </w:p>
                    <w:p w14:paraId="34AD2C65" w14:textId="77777777" w:rsidR="00711B41" w:rsidRDefault="00711B41" w:rsidP="00D208BF">
                      <w:pPr>
                        <w:pStyle w:val="KeinAbsatzformat"/>
                        <w:numPr>
                          <w:ilvl w:val="0"/>
                          <w:numId w:val="30"/>
                        </w:numPr>
                        <w:spacing w:line="276" w:lineRule="auto"/>
                        <w:ind w:left="426" w:hanging="142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 w:rsidRPr="00711B41"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 xml:space="preserve">SAP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실무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유경험자</w:t>
                      </w:r>
                    </w:p>
                    <w:p w14:paraId="74B1C5DF" w14:textId="346983B7" w:rsidR="00B91CE5" w:rsidRPr="00711B41" w:rsidRDefault="00B91CE5" w:rsidP="0071007E">
                      <w:pPr>
                        <w:pStyle w:val="KeinAbsatzformat"/>
                        <w:numPr>
                          <w:ilvl w:val="0"/>
                          <w:numId w:val="30"/>
                        </w:numPr>
                        <w:spacing w:line="276" w:lineRule="auto"/>
                        <w:ind w:left="426" w:hanging="142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 w:rsidRPr="00711B41"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구매관리사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 xml:space="preserve">(KCPM)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자격증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소지자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우대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>
        <w:rPr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23A00740" wp14:editId="3001B2FB">
                <wp:simplePos x="0" y="0"/>
                <wp:positionH relativeFrom="column">
                  <wp:posOffset>12065</wp:posOffset>
                </wp:positionH>
                <wp:positionV relativeFrom="page">
                  <wp:posOffset>2381250</wp:posOffset>
                </wp:positionV>
                <wp:extent cx="2952750" cy="2186940"/>
                <wp:effectExtent l="0" t="0" r="0" b="0"/>
                <wp:wrapNone/>
                <wp:docPr id="7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2186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4480C" w14:textId="4FEB9B18" w:rsidR="00711B41" w:rsidRDefault="00711B41" w:rsidP="00711B41">
                            <w:pPr>
                              <w:pStyle w:val="KeinAbsatzformat"/>
                              <w:numPr>
                                <w:ilvl w:val="0"/>
                                <w:numId w:val="21"/>
                              </w:numPr>
                              <w:spacing w:line="276" w:lineRule="auto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발주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품목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관리</w:t>
                            </w:r>
                            <w:r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B91CE5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(</w:t>
                            </w:r>
                            <w:r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납기일</w:t>
                            </w:r>
                            <w:r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,</w:t>
                            </w:r>
                            <w:r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Pr="00B91CE5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납품률</w:t>
                            </w:r>
                            <w:proofErr w:type="spellEnd"/>
                            <w:r w:rsidRPr="00B91CE5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B91CE5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관리</w:t>
                            </w:r>
                            <w:r w:rsidRPr="00B91CE5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)</w:t>
                            </w:r>
                          </w:p>
                          <w:p w14:paraId="3EEE2B54" w14:textId="77777777" w:rsidR="00711B41" w:rsidRDefault="007C1823" w:rsidP="00286BB2">
                            <w:pPr>
                              <w:pStyle w:val="KeinAbsatzformat"/>
                              <w:numPr>
                                <w:ilvl w:val="0"/>
                                <w:numId w:val="21"/>
                              </w:numPr>
                              <w:spacing w:line="276" w:lineRule="auto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7C1823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주요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협력사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관리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및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신규업체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개발</w:t>
                            </w:r>
                            <w:r w:rsidR="00711B41"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</w:p>
                          <w:p w14:paraId="764E72EC" w14:textId="5CDDAACC" w:rsidR="007C1823" w:rsidRDefault="00711B41" w:rsidP="00711B41">
                            <w:pPr>
                              <w:pStyle w:val="KeinAbsatzformat"/>
                              <w:spacing w:line="276" w:lineRule="auto"/>
                              <w:ind w:left="570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- Direct &amp; Indirect materials</w:t>
                            </w:r>
                          </w:p>
                          <w:p w14:paraId="63D0E70F" w14:textId="77777777" w:rsidR="00711B41" w:rsidRDefault="00711B41" w:rsidP="00D050A5">
                            <w:pPr>
                              <w:pStyle w:val="KeinAbsatzformat"/>
                              <w:numPr>
                                <w:ilvl w:val="0"/>
                                <w:numId w:val="21"/>
                              </w:numPr>
                              <w:spacing w:line="276" w:lineRule="auto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원가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관리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및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분석</w:t>
                            </w:r>
                          </w:p>
                          <w:p w14:paraId="46FE5F90" w14:textId="0F389682" w:rsidR="00711B41" w:rsidRDefault="00711B41" w:rsidP="00711B41">
                            <w:pPr>
                              <w:pStyle w:val="KeinAbsatzformat"/>
                              <w:spacing w:line="276" w:lineRule="auto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        </w:t>
                            </w:r>
                            <w:r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-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품목별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소요시간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산출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및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  <w:lang w:eastAsia="ko-KR"/>
                              </w:rPr>
                              <w:t>분석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업무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04AC1388" w14:textId="0A219FDC" w:rsidR="00711B41" w:rsidRDefault="00711B41" w:rsidP="00D050A5">
                            <w:pPr>
                              <w:pStyle w:val="KeinAbsatzformat"/>
                              <w:numPr>
                                <w:ilvl w:val="0"/>
                                <w:numId w:val="21"/>
                              </w:numPr>
                              <w:spacing w:line="276" w:lineRule="auto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매뉴얼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 xml:space="preserve"> &amp;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구매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711B41">
                              <w:rPr>
                                <w:rFonts w:ascii="Arial" w:hAnsi="Arial" w:cs="Arial" w:hint="eastAsia"/>
                                <w:color w:val="FFFFFF"/>
                                <w:sz w:val="19"/>
                                <w:szCs w:val="19"/>
                              </w:rPr>
                              <w:t>보고서작성</w:t>
                            </w:r>
                          </w:p>
                          <w:p w14:paraId="4E41EF0D" w14:textId="2EBEABA0" w:rsidR="00B91CE5" w:rsidRDefault="00711B41" w:rsidP="00711B41">
                            <w:pPr>
                              <w:pStyle w:val="KeinAbsatzformat"/>
                              <w:numPr>
                                <w:ilvl w:val="0"/>
                                <w:numId w:val="21"/>
                              </w:numPr>
                              <w:spacing w:line="276" w:lineRule="auto"/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711B41">
                              <w:rPr>
                                <w:rFonts w:ascii="Arial" w:hAnsi="Arial" w:cs="Arial"/>
                                <w:color w:val="FFFFFF"/>
                                <w:sz w:val="19"/>
                                <w:szCs w:val="19"/>
                              </w:rPr>
                              <w:t>HQ Communication</w:t>
                            </w:r>
                          </w:p>
                        </w:txbxContent>
                      </wps:txbx>
                      <wps:bodyPr rot="0" vert="horz" wrap="square" lIns="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00740" id="Text Box 49" o:spid="_x0000_s1027" type="#_x0000_t202" style="position:absolute;margin-left:.95pt;margin-top:187.5pt;width:232.5pt;height:172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" o:allowincell="f" filled="f" stroked="f">
                <v:textbox inset="0,0">
                  <w:txbxContent>
                    <w:p w14:paraId="0454480C" w14:textId="4FEB9B18" w:rsidR="00711B41" w:rsidRDefault="00711B41" w:rsidP="00711B41">
                      <w:pPr>
                        <w:pStyle w:val="KeinAbsatzformat"/>
                        <w:numPr>
                          <w:ilvl w:val="0"/>
                          <w:numId w:val="21"/>
                        </w:numPr>
                        <w:spacing w:line="276" w:lineRule="auto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발주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품목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관리</w:t>
                      </w:r>
                      <w:r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B91CE5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(</w:t>
                      </w:r>
                      <w:r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납기일</w:t>
                      </w:r>
                      <w:r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  <w:lang w:eastAsia="ko-KR"/>
                        </w:rPr>
                        <w:t>,</w:t>
                      </w:r>
                      <w:r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proofErr w:type="spellStart"/>
                      <w:r w:rsidRPr="00B91CE5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납품률</w:t>
                      </w:r>
                      <w:proofErr w:type="spellEnd"/>
                      <w:r w:rsidRPr="00B91CE5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B91CE5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관리</w:t>
                      </w:r>
                      <w:r w:rsidRPr="00B91CE5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)</w:t>
                      </w:r>
                    </w:p>
                    <w:p w14:paraId="3EEE2B54" w14:textId="77777777" w:rsidR="00711B41" w:rsidRDefault="007C1823" w:rsidP="00286BB2">
                      <w:pPr>
                        <w:pStyle w:val="KeinAbsatzformat"/>
                        <w:numPr>
                          <w:ilvl w:val="0"/>
                          <w:numId w:val="21"/>
                        </w:numPr>
                        <w:spacing w:line="276" w:lineRule="auto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 w:rsidRPr="007C1823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주요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협력사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관리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및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신규업체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개발</w:t>
                      </w:r>
                      <w:r w:rsidR="00711B41"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</w:p>
                    <w:p w14:paraId="764E72EC" w14:textId="5CDDAACC" w:rsidR="007C1823" w:rsidRDefault="00711B41" w:rsidP="00711B41">
                      <w:pPr>
                        <w:pStyle w:val="KeinAbsatzformat"/>
                        <w:spacing w:line="276" w:lineRule="auto"/>
                        <w:ind w:left="570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- Direct &amp; Indirect materials</w:t>
                      </w:r>
                    </w:p>
                    <w:p w14:paraId="63D0E70F" w14:textId="77777777" w:rsidR="00711B41" w:rsidRDefault="00711B41" w:rsidP="00D050A5">
                      <w:pPr>
                        <w:pStyle w:val="KeinAbsatzformat"/>
                        <w:numPr>
                          <w:ilvl w:val="0"/>
                          <w:numId w:val="21"/>
                        </w:numPr>
                        <w:spacing w:line="276" w:lineRule="auto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원가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관리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및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분석</w:t>
                      </w:r>
                    </w:p>
                    <w:p w14:paraId="46FE5F90" w14:textId="0F389682" w:rsidR="00711B41" w:rsidRDefault="00711B41" w:rsidP="00711B41">
                      <w:pPr>
                        <w:pStyle w:val="KeinAbsatzformat"/>
                        <w:spacing w:line="276" w:lineRule="auto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        </w:t>
                      </w:r>
                      <w:r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-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품목별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소요시간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산출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및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  <w:lang w:eastAsia="ko-KR"/>
                        </w:rPr>
                        <w:t>분석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업무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04AC1388" w14:textId="0A219FDC" w:rsidR="00711B41" w:rsidRDefault="00711B41" w:rsidP="00D050A5">
                      <w:pPr>
                        <w:pStyle w:val="KeinAbsatzformat"/>
                        <w:numPr>
                          <w:ilvl w:val="0"/>
                          <w:numId w:val="21"/>
                        </w:numPr>
                        <w:spacing w:line="276" w:lineRule="auto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매뉴얼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 xml:space="preserve"> &amp;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구매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 xml:space="preserve"> </w:t>
                      </w:r>
                      <w:r w:rsidRPr="00711B41">
                        <w:rPr>
                          <w:rFonts w:ascii="Arial" w:hAnsi="Arial" w:cs="Arial" w:hint="eastAsia"/>
                          <w:color w:val="FFFFFF"/>
                          <w:sz w:val="19"/>
                          <w:szCs w:val="19"/>
                        </w:rPr>
                        <w:t>보고서작성</w:t>
                      </w:r>
                    </w:p>
                    <w:p w14:paraId="4E41EF0D" w14:textId="2EBEABA0" w:rsidR="00B91CE5" w:rsidRDefault="00711B41" w:rsidP="00711B41">
                      <w:pPr>
                        <w:pStyle w:val="KeinAbsatzformat"/>
                        <w:numPr>
                          <w:ilvl w:val="0"/>
                          <w:numId w:val="21"/>
                        </w:numPr>
                        <w:spacing w:line="276" w:lineRule="auto"/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</w:pPr>
                      <w:r w:rsidRPr="00711B41">
                        <w:rPr>
                          <w:rFonts w:ascii="Arial" w:hAnsi="Arial" w:cs="Arial"/>
                          <w:color w:val="FFFFFF"/>
                          <w:sz w:val="19"/>
                          <w:szCs w:val="19"/>
                        </w:rPr>
                        <w:t>HQ Communication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193BE4AA" wp14:editId="5A885B02">
                <wp:simplePos x="0" y="0"/>
                <wp:positionH relativeFrom="page">
                  <wp:posOffset>876300</wp:posOffset>
                </wp:positionH>
                <wp:positionV relativeFrom="page">
                  <wp:posOffset>1447800</wp:posOffset>
                </wp:positionV>
                <wp:extent cx="4933950" cy="647700"/>
                <wp:effectExtent l="0" t="0" r="0" b="0"/>
                <wp:wrapNone/>
                <wp:docPr id="6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F7E15" w14:textId="43D807A3" w:rsidR="00331D49" w:rsidRPr="00023D4A" w:rsidRDefault="00B91CE5" w:rsidP="006E66E5">
                            <w:pPr>
                              <w:pStyle w:val="KeinAbsatzformat"/>
                              <w:spacing w:line="440" w:lineRule="atLeast"/>
                              <w:rPr>
                                <w:rFonts w:ascii="Arial" w:hAnsi="Arial" w:cs="Arial" w:hint="eastAsia"/>
                                <w:b/>
                                <w:color w:val="FFFFFF"/>
                                <w:sz w:val="36"/>
                                <w:szCs w:val="36"/>
                                <w:lang w:eastAsia="ko-KR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b/>
                                <w:color w:val="FFFFFF"/>
                                <w:sz w:val="36"/>
                                <w:szCs w:val="36"/>
                                <w:lang w:eastAsia="ko-KR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36"/>
                                <w:szCs w:val="36"/>
                                <w:lang w:eastAsia="ko-KR"/>
                              </w:rPr>
                              <w:t xml:space="preserve">ourcing </w:t>
                            </w:r>
                            <w:r w:rsidR="00163E8D">
                              <w:rPr>
                                <w:rFonts w:ascii="Arial" w:hAnsi="Arial" w:cs="Arial" w:hint="eastAsia"/>
                                <w:b/>
                                <w:color w:val="FFFFFF"/>
                                <w:sz w:val="36"/>
                                <w:szCs w:val="36"/>
                                <w:lang w:eastAsia="ko-KR"/>
                              </w:rPr>
                              <w:t>T</w:t>
                            </w:r>
                            <w:r w:rsidR="00163E8D">
                              <w:rPr>
                                <w:rFonts w:ascii="Arial" w:hAnsi="Arial" w:cs="Arial"/>
                                <w:b/>
                                <w:color w:val="FFFFFF"/>
                                <w:sz w:val="36"/>
                                <w:szCs w:val="36"/>
                                <w:lang w:eastAsia="ko-KR"/>
                              </w:rPr>
                              <w:t xml:space="preserve">eam (Local </w:t>
                            </w:r>
                            <w:r w:rsidR="00163E8D">
                              <w:rPr>
                                <w:rFonts w:ascii="Arial" w:hAnsi="Arial" w:cs="Arial" w:hint="eastAsia"/>
                                <w:b/>
                                <w:color w:val="FFFFFF"/>
                                <w:sz w:val="36"/>
                                <w:szCs w:val="36"/>
                                <w:lang w:eastAsia="ko-KR"/>
                              </w:rPr>
                              <w:t>구매</w:t>
                            </w:r>
                            <w:r w:rsidR="00163E8D">
                              <w:rPr>
                                <w:rFonts w:ascii="Arial" w:hAnsi="Arial" w:cs="Arial" w:hint="eastAsia"/>
                                <w:b/>
                                <w:color w:val="FFFFFF"/>
                                <w:sz w:val="36"/>
                                <w:szCs w:val="36"/>
                                <w:lang w:eastAsia="ko-KR"/>
                              </w:rPr>
                              <w:t xml:space="preserve"> </w:t>
                            </w:r>
                            <w:r w:rsidR="00163E8D">
                              <w:rPr>
                                <w:rFonts w:ascii="Arial" w:hAnsi="Arial" w:cs="Arial" w:hint="eastAsia"/>
                                <w:b/>
                                <w:color w:val="FFFFFF"/>
                                <w:sz w:val="36"/>
                                <w:szCs w:val="36"/>
                                <w:lang w:eastAsia="ko-KR"/>
                              </w:rPr>
                              <w:t>담당</w:t>
                            </w:r>
                            <w:r w:rsidR="00163E8D">
                              <w:rPr>
                                <w:rFonts w:ascii="Arial" w:hAnsi="Arial" w:cs="Arial" w:hint="eastAsia"/>
                                <w:b/>
                                <w:color w:val="FFFFFF"/>
                                <w:sz w:val="36"/>
                                <w:szCs w:val="36"/>
                                <w:lang w:eastAsia="ko-KR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BE4AA" id="Text Box 50" o:spid="_x0000_s1028" type="#_x0000_t202" style="position:absolute;margin-left:69pt;margin-top:114pt;width:388.5pt;height:51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" o:allowincell="f" filled="f" stroked="f">
                <v:textbox inset="0,0,,0">
                  <w:txbxContent>
                    <w:p w14:paraId="0F8F7E15" w14:textId="43D807A3" w:rsidR="00331D49" w:rsidRPr="00023D4A" w:rsidRDefault="00B91CE5" w:rsidP="006E66E5">
                      <w:pPr>
                        <w:pStyle w:val="KeinAbsatzformat"/>
                        <w:spacing w:line="440" w:lineRule="atLeast"/>
                        <w:rPr>
                          <w:rFonts w:ascii="Arial" w:hAnsi="Arial" w:cs="Arial" w:hint="eastAsia"/>
                          <w:b/>
                          <w:color w:val="FFFFFF"/>
                          <w:sz w:val="36"/>
                          <w:szCs w:val="36"/>
                          <w:lang w:eastAsia="ko-KR"/>
                        </w:rPr>
                      </w:pPr>
                      <w:r>
                        <w:rPr>
                          <w:rFonts w:ascii="Arial" w:hAnsi="Arial" w:cs="Arial" w:hint="eastAsia"/>
                          <w:b/>
                          <w:color w:val="FFFFFF"/>
                          <w:sz w:val="36"/>
                          <w:szCs w:val="36"/>
                          <w:lang w:eastAsia="ko-KR"/>
                        </w:rPr>
                        <w:t>S</w:t>
                      </w:r>
                      <w:r>
                        <w:rPr>
                          <w:rFonts w:ascii="Arial" w:hAnsi="Arial" w:cs="Arial"/>
                          <w:b/>
                          <w:color w:val="FFFFFF"/>
                          <w:sz w:val="36"/>
                          <w:szCs w:val="36"/>
                          <w:lang w:eastAsia="ko-KR"/>
                        </w:rPr>
                        <w:t xml:space="preserve">ourcing </w:t>
                      </w:r>
                      <w:r w:rsidR="00163E8D">
                        <w:rPr>
                          <w:rFonts w:ascii="Arial" w:hAnsi="Arial" w:cs="Arial" w:hint="eastAsia"/>
                          <w:b/>
                          <w:color w:val="FFFFFF"/>
                          <w:sz w:val="36"/>
                          <w:szCs w:val="36"/>
                          <w:lang w:eastAsia="ko-KR"/>
                        </w:rPr>
                        <w:t>T</w:t>
                      </w:r>
                      <w:r w:rsidR="00163E8D">
                        <w:rPr>
                          <w:rFonts w:ascii="Arial" w:hAnsi="Arial" w:cs="Arial"/>
                          <w:b/>
                          <w:color w:val="FFFFFF"/>
                          <w:sz w:val="36"/>
                          <w:szCs w:val="36"/>
                          <w:lang w:eastAsia="ko-KR"/>
                        </w:rPr>
                        <w:t xml:space="preserve">eam (Local </w:t>
                      </w:r>
                      <w:r w:rsidR="00163E8D">
                        <w:rPr>
                          <w:rFonts w:ascii="Arial" w:hAnsi="Arial" w:cs="Arial" w:hint="eastAsia"/>
                          <w:b/>
                          <w:color w:val="FFFFFF"/>
                          <w:sz w:val="36"/>
                          <w:szCs w:val="36"/>
                          <w:lang w:eastAsia="ko-KR"/>
                        </w:rPr>
                        <w:t>구매</w:t>
                      </w:r>
                      <w:r w:rsidR="00163E8D">
                        <w:rPr>
                          <w:rFonts w:ascii="Arial" w:hAnsi="Arial" w:cs="Arial" w:hint="eastAsia"/>
                          <w:b/>
                          <w:color w:val="FFFFFF"/>
                          <w:sz w:val="36"/>
                          <w:szCs w:val="36"/>
                          <w:lang w:eastAsia="ko-KR"/>
                        </w:rPr>
                        <w:t xml:space="preserve"> </w:t>
                      </w:r>
                      <w:r w:rsidR="00163E8D">
                        <w:rPr>
                          <w:rFonts w:ascii="Arial" w:hAnsi="Arial" w:cs="Arial" w:hint="eastAsia"/>
                          <w:b/>
                          <w:color w:val="FFFFFF"/>
                          <w:sz w:val="36"/>
                          <w:szCs w:val="36"/>
                          <w:lang w:eastAsia="ko-KR"/>
                        </w:rPr>
                        <w:t>담당</w:t>
                      </w:r>
                      <w:r w:rsidR="00163E8D">
                        <w:rPr>
                          <w:rFonts w:ascii="Arial" w:hAnsi="Arial" w:cs="Arial" w:hint="eastAsia"/>
                          <w:b/>
                          <w:color w:val="FFFFFF"/>
                          <w:sz w:val="36"/>
                          <w:szCs w:val="36"/>
                          <w:lang w:eastAsia="ko-KR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4A0F9D86" wp14:editId="22AECD81">
                <wp:simplePos x="0" y="0"/>
                <wp:positionH relativeFrom="column">
                  <wp:posOffset>-5080</wp:posOffset>
                </wp:positionH>
                <wp:positionV relativeFrom="page">
                  <wp:posOffset>5463540</wp:posOffset>
                </wp:positionV>
                <wp:extent cx="6337300" cy="1048385"/>
                <wp:effectExtent l="0" t="0" r="0" b="0"/>
                <wp:wrapNone/>
                <wp:docPr id="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1048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AFDD1" w14:textId="631D58FC" w:rsidR="00331D49" w:rsidRDefault="00331D49" w:rsidP="005A597D">
                            <w:pPr>
                              <w:widowControl w:val="0"/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㈜리탈은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1996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년에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설립된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독일계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회사로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자본금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219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억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1,020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만원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,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매출액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3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50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억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이상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,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사원수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1</w:t>
                            </w:r>
                            <w:r w:rsidR="009F419C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0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명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이상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의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중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견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기업입니다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인천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연수구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송도동에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위치하고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있으며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,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산업용기기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제조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외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사업을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하고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있습니다</w:t>
                            </w:r>
                            <w:r w:rsidRPr="005A597D"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7EA842C4" w14:textId="77777777" w:rsidR="00331D49" w:rsidRDefault="00331D49" w:rsidP="005A597D">
                            <w:pPr>
                              <w:widowControl w:val="0"/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채용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관련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문의사항은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 HR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부서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 </w:t>
                            </w:r>
                            <w:r w:rsidR="00FF6E8E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rk15201</w:t>
                            </w:r>
                            <w:r w:rsidR="00D33E8E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@rittal.co.kr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으로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문의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바랍니다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 w:eastAsia="ko-KR"/>
                              </w:rPr>
                              <w:t>.</w:t>
                            </w:r>
                          </w:p>
                          <w:p w14:paraId="1816658C" w14:textId="77777777" w:rsidR="00331D49" w:rsidRDefault="00331D49" w:rsidP="00A20B47">
                            <w:pPr>
                              <w:widowControl w:val="0"/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F9D86" id="Text Box 52" o:spid="_x0000_s1029" type="#_x0000_t202" style="position:absolute;margin-left:-.4pt;margin-top:430.2pt;width:499pt;height:82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" o:allowincell="f" filled="f" stroked="f">
                <v:textbox inset="0,0">
                  <w:txbxContent>
                    <w:p w14:paraId="76BAFDD1" w14:textId="631D58FC" w:rsidR="00331D49" w:rsidRDefault="00331D49" w:rsidP="005A597D">
                      <w:pPr>
                        <w:widowControl w:val="0"/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</w:pP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㈜리탈은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1996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년에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설립된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독일계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회사로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자본금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219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억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1,020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만원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,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매출액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3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50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억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이상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,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사원수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1</w:t>
                      </w:r>
                      <w:r w:rsidR="009F419C"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0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0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명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이상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의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중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견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기업입니다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인천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연수구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송도동에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위치하고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있으며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,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산업용기기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제조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외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사업을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하고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있습니다</w:t>
                      </w:r>
                      <w:r w:rsidRPr="005A597D"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7EA842C4" w14:textId="77777777" w:rsidR="00331D49" w:rsidRDefault="00331D49" w:rsidP="005A597D">
                      <w:pPr>
                        <w:widowControl w:val="0"/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채용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관련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문의사항은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 HR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부서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 </w:t>
                      </w:r>
                      <w:r w:rsidR="00FF6E8E"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rk15201</w:t>
                      </w:r>
                      <w:r w:rsidR="00D33E8E"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5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@rittal.co.kr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으로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문의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 xml:space="preserve">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바랍니다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sz w:val="19"/>
                          <w:szCs w:val="19"/>
                          <w:lang w:val="en-US" w:eastAsia="ko-KR"/>
                        </w:rPr>
                        <w:t>.</w:t>
                      </w:r>
                    </w:p>
                    <w:p w14:paraId="1816658C" w14:textId="77777777" w:rsidR="00331D49" w:rsidRDefault="00331D49" w:rsidP="00A20B47">
                      <w:pPr>
                        <w:widowControl w:val="0"/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9"/>
                          <w:szCs w:val="19"/>
                          <w:lang w:val="en-US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98DDB61" wp14:editId="4225D7A1">
                <wp:simplePos x="0" y="0"/>
                <wp:positionH relativeFrom="column">
                  <wp:posOffset>8890</wp:posOffset>
                </wp:positionH>
                <wp:positionV relativeFrom="page">
                  <wp:posOffset>683895</wp:posOffset>
                </wp:positionV>
                <wp:extent cx="4750435" cy="537210"/>
                <wp:effectExtent l="0" t="0" r="0" b="0"/>
                <wp:wrapNone/>
                <wp:docPr id="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0435" cy="537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C69B0" w14:textId="77777777" w:rsidR="00331D49" w:rsidRPr="00D32A8C" w:rsidRDefault="00331D49" w:rsidP="00A04506">
                            <w:pPr>
                              <w:pStyle w:val="KeinAbsatzformat"/>
                              <w:spacing w:line="300" w:lineRule="atLeast"/>
                              <w:rPr>
                                <w:rFonts w:ascii="Arial" w:hAnsi="Arial" w:cs="Arial"/>
                                <w:b/>
                                <w:color w:val="FFFFFF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lang w:val="en-US"/>
                              </w:rPr>
                              <w:t xml:space="preserve">For our location in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lang w:val="en-US" w:eastAsia="ko-KR"/>
                              </w:rPr>
                              <w:t>Songdo</w:t>
                            </w:r>
                            <w:r w:rsidRPr="00D32A8C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color w:val="FFFFFF"/>
                                <w:lang w:val="en-US" w:eastAsia="ko-KR"/>
                              </w:rPr>
                              <w:t>Incheon</w:t>
                            </w:r>
                            <w:r w:rsidRPr="00D32A8C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lang w:val="en-US"/>
                              </w:rPr>
                              <w:t xml:space="preserve">, we are looking to fill as </w:t>
                            </w:r>
                            <w:r w:rsidRPr="00D32A8C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lang w:val="en-US"/>
                              </w:rPr>
                              <w:br/>
                              <w:t>soon as possible the position of</w:t>
                            </w:r>
                          </w:p>
                          <w:p w14:paraId="59BF655E" w14:textId="77777777" w:rsidR="00331D49" w:rsidRPr="00D32A8C" w:rsidRDefault="00331D49" w:rsidP="006E66E5">
                            <w:pPr>
                              <w:pStyle w:val="KeinAbsatzformat"/>
                              <w:spacing w:line="300" w:lineRule="atLeast"/>
                              <w:rPr>
                                <w:rFonts w:ascii="Arial" w:hAnsi="Arial" w:cs="Arial"/>
                                <w:b/>
                                <w:color w:val="FFFFFF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DDB61" id="Text Box 51" o:spid="_x0000_s1030" type="#_x0000_t202" style="position:absolute;margin-left:.7pt;margin-top:53.85pt;width:374.05pt;height:42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" o:allowincell="f" filled="f" stroked="f">
                <v:textbox inset="0,0">
                  <w:txbxContent>
                    <w:p w14:paraId="448C69B0" w14:textId="77777777" w:rsidR="00331D49" w:rsidRPr="00D32A8C" w:rsidRDefault="00331D49" w:rsidP="00A04506">
                      <w:pPr>
                        <w:pStyle w:val="KeinAbsatzformat"/>
                        <w:spacing w:line="300" w:lineRule="atLeast"/>
                        <w:rPr>
                          <w:rFonts w:ascii="Arial" w:hAnsi="Arial" w:cs="Arial"/>
                          <w:b/>
                          <w:color w:val="FFFFFF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lang w:val="en-US"/>
                        </w:rPr>
                        <w:t xml:space="preserve">For our location in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lang w:val="en-US" w:eastAsia="ko-KR"/>
                        </w:rPr>
                        <w:t>Songdo</w:t>
                      </w:r>
                      <w:r w:rsidRPr="00D32A8C">
                        <w:rPr>
                          <w:rFonts w:ascii="Arial" w:hAnsi="Arial" w:cs="Arial"/>
                          <w:b/>
                          <w:bCs/>
                          <w:color w:val="FFFFFF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color w:val="FFFFFF"/>
                          <w:lang w:val="en-US" w:eastAsia="ko-KR"/>
                        </w:rPr>
                        <w:t>Incheon</w:t>
                      </w:r>
                      <w:r w:rsidRPr="00D32A8C">
                        <w:rPr>
                          <w:rFonts w:ascii="Arial" w:hAnsi="Arial" w:cs="Arial"/>
                          <w:b/>
                          <w:bCs/>
                          <w:color w:val="FFFFFF"/>
                          <w:lang w:val="en-US"/>
                        </w:rPr>
                        <w:t xml:space="preserve">, we are looking to fill as </w:t>
                      </w:r>
                      <w:r w:rsidRPr="00D32A8C">
                        <w:rPr>
                          <w:rFonts w:ascii="Arial" w:hAnsi="Arial" w:cs="Arial"/>
                          <w:b/>
                          <w:bCs/>
                          <w:color w:val="FFFFFF"/>
                          <w:lang w:val="en-US"/>
                        </w:rPr>
                        <w:br/>
                        <w:t>soon as possible the position of</w:t>
                      </w:r>
                    </w:p>
                    <w:p w14:paraId="59BF655E" w14:textId="77777777" w:rsidR="00331D49" w:rsidRPr="00D32A8C" w:rsidRDefault="00331D49" w:rsidP="006E66E5">
                      <w:pPr>
                        <w:pStyle w:val="KeinAbsatzformat"/>
                        <w:spacing w:line="300" w:lineRule="atLeast"/>
                        <w:rPr>
                          <w:rFonts w:ascii="Arial" w:hAnsi="Arial" w:cs="Arial"/>
                          <w:b/>
                          <w:color w:val="FFFFFF"/>
                          <w:lang w:val="en-US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sectPr w:rsidR="00B2498F" w:rsidRPr="00322D3A" w:rsidSect="00072C53">
      <w:headerReference w:type="default" r:id="rId8"/>
      <w:headerReference w:type="first" r:id="rId9"/>
      <w:type w:val="continuous"/>
      <w:pgSz w:w="11906" w:h="16838" w:code="9"/>
      <w:pgMar w:top="3402" w:right="1276" w:bottom="9923" w:left="1361" w:header="845" w:footer="845" w:gutter="0"/>
      <w:cols w:num="2" w:space="14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11C427" w14:textId="77777777" w:rsidR="001B5E2D" w:rsidRDefault="001B5E2D" w:rsidP="002749C5">
      <w:r>
        <w:separator/>
      </w:r>
    </w:p>
  </w:endnote>
  <w:endnote w:type="continuationSeparator" w:id="0">
    <w:p w14:paraId="39442D0C" w14:textId="77777777" w:rsidR="001B5E2D" w:rsidRDefault="001B5E2D" w:rsidP="00274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(TT) 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DC6E3B" w14:textId="77777777" w:rsidR="001B5E2D" w:rsidRDefault="001B5E2D" w:rsidP="002749C5">
      <w:r>
        <w:separator/>
      </w:r>
    </w:p>
  </w:footnote>
  <w:footnote w:type="continuationSeparator" w:id="0">
    <w:p w14:paraId="53370040" w14:textId="77777777" w:rsidR="001B5E2D" w:rsidRDefault="001B5E2D" w:rsidP="00274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4C4D2" w14:textId="77777777" w:rsidR="00331D49" w:rsidRDefault="00C77056">
    <w:pPr>
      <w:pStyle w:val="a4"/>
    </w:pPr>
    <w:r>
      <w:rPr>
        <w:noProof/>
        <w:lang w:val="en-US" w:eastAsia="ko-KR"/>
      </w:rPr>
      <w:drawing>
        <wp:anchor distT="0" distB="0" distL="114300" distR="114300" simplePos="0" relativeHeight="251658752" behindDoc="1" locked="0" layoutInCell="1" allowOverlap="1" wp14:anchorId="42BD3C32" wp14:editId="70BB27E6">
          <wp:simplePos x="0" y="0"/>
          <wp:positionH relativeFrom="page">
            <wp:posOffset>0</wp:posOffset>
          </wp:positionH>
          <wp:positionV relativeFrom="page">
            <wp:posOffset>-19050</wp:posOffset>
          </wp:positionV>
          <wp:extent cx="7571105" cy="10692130"/>
          <wp:effectExtent l="0" t="0" r="0" b="0"/>
          <wp:wrapNone/>
          <wp:docPr id="3" name="그림 68" descr="RIT_Aushang_Stellenanzeige_210x297_Fond_GB_V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68" descr="RIT_Aushang_Stellenanzeige_210x297_Fond_GB_V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105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BADF9" w14:textId="77777777" w:rsidR="00331D49" w:rsidRDefault="00C77056">
    <w:pPr>
      <w:pStyle w:val="a4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F6854F" wp14:editId="4A65111F">
              <wp:simplePos x="0" y="0"/>
              <wp:positionH relativeFrom="column">
                <wp:posOffset>-69215</wp:posOffset>
              </wp:positionH>
              <wp:positionV relativeFrom="paragraph">
                <wp:posOffset>3207385</wp:posOffset>
              </wp:positionV>
              <wp:extent cx="2466975" cy="5270500"/>
              <wp:effectExtent l="0" t="0" r="9525" b="6350"/>
              <wp:wrapNone/>
              <wp:docPr id="2" name="Rectangle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66975" cy="5270500"/>
                      </a:xfrm>
                      <a:prstGeom prst="rect">
                        <a:avLst/>
                      </a:prstGeom>
                      <a:solidFill>
                        <a:srgbClr val="E0AD1C">
                          <a:alpha val="50000"/>
                        </a:srgbClr>
                      </a:solidFill>
                      <a:ln w="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E3D40DA" id="Rectangle 53" o:spid="_x0000_s1026" style="position:absolute;left:0;text-align:left;margin-left:-5.45pt;margin-top:252.55pt;width:194.25pt;height:4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" fillcolor="#e0ad1c" strokeweight="0">
              <v:fill opacity="32896f"/>
            </v:rect>
          </w:pict>
        </mc:Fallback>
      </mc:AlternateContent>
    </w:r>
    <w:r>
      <w:rPr>
        <w:noProof/>
        <w:lang w:val="en-US" w:eastAsia="ko-KR"/>
      </w:rPr>
      <w:drawing>
        <wp:anchor distT="0" distB="0" distL="114300" distR="114300" simplePos="0" relativeHeight="251656704" behindDoc="1" locked="0" layoutInCell="0" allowOverlap="1" wp14:anchorId="224EC1E8" wp14:editId="4271AD7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4755" cy="10675620"/>
          <wp:effectExtent l="0" t="0" r="0" b="0"/>
          <wp:wrapNone/>
          <wp:docPr id="1" name="그림 49" descr="produktdatenblatt_Fond_Tit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9" descr="produktdatenblatt_Fond_Tite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4755" cy="1067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EDE4D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C4D2A"/>
    <w:multiLevelType w:val="hybridMultilevel"/>
    <w:tmpl w:val="B07AB3D6"/>
    <w:lvl w:ilvl="0" w:tplc="8858FD08">
      <w:numFmt w:val="bullet"/>
      <w:lvlText w:val="-"/>
      <w:lvlJc w:val="left"/>
      <w:pPr>
        <w:ind w:left="976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4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6" w:hanging="400"/>
      </w:pPr>
      <w:rPr>
        <w:rFonts w:ascii="Wingdings" w:hAnsi="Wingdings" w:hint="default"/>
      </w:rPr>
    </w:lvl>
  </w:abstractNum>
  <w:abstractNum w:abstractNumId="2" w15:restartNumberingAfterBreak="0">
    <w:nsid w:val="097C0169"/>
    <w:multiLevelType w:val="multilevel"/>
    <w:tmpl w:val="CC4621D2"/>
    <w:lvl w:ilvl="0"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C0C0C0"/>
        <w:sz w:val="28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A35FC5"/>
    <w:multiLevelType w:val="hybridMultilevel"/>
    <w:tmpl w:val="CC4621D2"/>
    <w:lvl w:ilvl="0" w:tplc="52CCB2D8"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C0C0C0"/>
        <w:sz w:val="28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793F19"/>
    <w:multiLevelType w:val="hybridMultilevel"/>
    <w:tmpl w:val="B5DA0D62"/>
    <w:lvl w:ilvl="0" w:tplc="DDB8A00C"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C0C0C0"/>
        <w:sz w:val="28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131F50"/>
    <w:multiLevelType w:val="hybridMultilevel"/>
    <w:tmpl w:val="F58482D6"/>
    <w:lvl w:ilvl="0" w:tplc="9CD895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A35BD"/>
    <w:multiLevelType w:val="hybridMultilevel"/>
    <w:tmpl w:val="C396D03A"/>
    <w:lvl w:ilvl="0" w:tplc="04090003">
      <w:start w:val="1"/>
      <w:numFmt w:val="bullet"/>
      <w:lvlText w:val=""/>
      <w:lvlJc w:val="left"/>
      <w:pPr>
        <w:ind w:left="57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7" w15:restartNumberingAfterBreak="0">
    <w:nsid w:val="1E7F18B2"/>
    <w:multiLevelType w:val="hybridMultilevel"/>
    <w:tmpl w:val="17E4C474"/>
    <w:lvl w:ilvl="0" w:tplc="52CCB2D8"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C0C0C0"/>
        <w:sz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90AB8"/>
    <w:multiLevelType w:val="multilevel"/>
    <w:tmpl w:val="88BE40D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510A8"/>
    <w:multiLevelType w:val="multilevel"/>
    <w:tmpl w:val="80F48FD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C20969"/>
    <w:multiLevelType w:val="hybridMultilevel"/>
    <w:tmpl w:val="54FE232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95A2BDA"/>
    <w:multiLevelType w:val="singleLevel"/>
    <w:tmpl w:val="6450D20C"/>
    <w:lvl w:ilvl="0">
      <w:start w:val="1"/>
      <w:numFmt w:val="bullet"/>
      <w:lvlText w:val=""/>
      <w:lvlJc w:val="left"/>
      <w:pPr>
        <w:tabs>
          <w:tab w:val="num" w:pos="2628"/>
        </w:tabs>
        <w:ind w:left="2552" w:hanging="284"/>
      </w:pPr>
      <w:rPr>
        <w:rFonts w:ascii="Symbol" w:hAnsi="Symbol" w:hint="default"/>
      </w:rPr>
    </w:lvl>
  </w:abstractNum>
  <w:abstractNum w:abstractNumId="12" w15:restartNumberingAfterBreak="0">
    <w:nsid w:val="2A86079E"/>
    <w:multiLevelType w:val="hybridMultilevel"/>
    <w:tmpl w:val="D354DC10"/>
    <w:lvl w:ilvl="0" w:tplc="1DB87614"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F16F29"/>
    <w:multiLevelType w:val="hybridMultilevel"/>
    <w:tmpl w:val="4C4ED96A"/>
    <w:lvl w:ilvl="0" w:tplc="04090003">
      <w:start w:val="1"/>
      <w:numFmt w:val="bullet"/>
      <w:lvlText w:val=""/>
      <w:lvlJc w:val="left"/>
      <w:pPr>
        <w:ind w:left="194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41" w:hanging="400"/>
      </w:pPr>
      <w:rPr>
        <w:rFonts w:ascii="Wingdings" w:hAnsi="Wingdings" w:hint="default"/>
      </w:rPr>
    </w:lvl>
  </w:abstractNum>
  <w:abstractNum w:abstractNumId="14" w15:restartNumberingAfterBreak="0">
    <w:nsid w:val="32593211"/>
    <w:multiLevelType w:val="hybridMultilevel"/>
    <w:tmpl w:val="B5FABA3C"/>
    <w:lvl w:ilvl="0" w:tplc="CE701C7A">
      <w:numFmt w:val="bullet"/>
      <w:lvlText w:val="-"/>
      <w:lvlJc w:val="left"/>
      <w:pPr>
        <w:ind w:left="990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4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0" w:hanging="400"/>
      </w:pPr>
      <w:rPr>
        <w:rFonts w:ascii="Wingdings" w:hAnsi="Wingdings" w:hint="default"/>
      </w:rPr>
    </w:lvl>
  </w:abstractNum>
  <w:abstractNum w:abstractNumId="15" w15:restartNumberingAfterBreak="0">
    <w:nsid w:val="351101DD"/>
    <w:multiLevelType w:val="hybridMultilevel"/>
    <w:tmpl w:val="136A1EC8"/>
    <w:lvl w:ilvl="0" w:tplc="04090003">
      <w:start w:val="1"/>
      <w:numFmt w:val="bullet"/>
      <w:lvlText w:val="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6" w15:restartNumberingAfterBreak="0">
    <w:nsid w:val="3A2850F0"/>
    <w:multiLevelType w:val="hybridMultilevel"/>
    <w:tmpl w:val="A39C132A"/>
    <w:lvl w:ilvl="0" w:tplc="9AB4753C"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C0C0C0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7C32F4"/>
    <w:multiLevelType w:val="hybridMultilevel"/>
    <w:tmpl w:val="FD22C4D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CBD6F07"/>
    <w:multiLevelType w:val="multilevel"/>
    <w:tmpl w:val="80F48FD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4235CD"/>
    <w:multiLevelType w:val="hybridMultilevel"/>
    <w:tmpl w:val="5A1C5E3E"/>
    <w:lvl w:ilvl="0" w:tplc="479C791A">
      <w:numFmt w:val="bullet"/>
      <w:lvlText w:val="-"/>
      <w:lvlJc w:val="left"/>
      <w:pPr>
        <w:ind w:left="1095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5" w:hanging="400"/>
      </w:pPr>
      <w:rPr>
        <w:rFonts w:ascii="Wingdings" w:hAnsi="Wingdings" w:hint="default"/>
      </w:rPr>
    </w:lvl>
  </w:abstractNum>
  <w:abstractNum w:abstractNumId="20" w15:restartNumberingAfterBreak="0">
    <w:nsid w:val="42B14618"/>
    <w:multiLevelType w:val="hybridMultilevel"/>
    <w:tmpl w:val="6532CB76"/>
    <w:lvl w:ilvl="0" w:tplc="04090003">
      <w:start w:val="1"/>
      <w:numFmt w:val="bullet"/>
      <w:lvlText w:val=""/>
      <w:lvlJc w:val="left"/>
      <w:pPr>
        <w:ind w:left="6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486142D"/>
    <w:multiLevelType w:val="hybridMultilevel"/>
    <w:tmpl w:val="906CF9D0"/>
    <w:lvl w:ilvl="0" w:tplc="04090003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2" w15:restartNumberingAfterBreak="0">
    <w:nsid w:val="4A752B72"/>
    <w:multiLevelType w:val="hybridMultilevel"/>
    <w:tmpl w:val="C90EBE7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4FD56C1B"/>
    <w:multiLevelType w:val="multilevel"/>
    <w:tmpl w:val="A39C132A"/>
    <w:lvl w:ilvl="0"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C0C0C0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AB4B52"/>
    <w:multiLevelType w:val="hybridMultilevel"/>
    <w:tmpl w:val="88BE40DE"/>
    <w:lvl w:ilvl="0" w:tplc="9062AD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D261B1"/>
    <w:multiLevelType w:val="hybridMultilevel"/>
    <w:tmpl w:val="D5326024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67F6680"/>
    <w:multiLevelType w:val="multilevel"/>
    <w:tmpl w:val="F58482D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067AD0"/>
    <w:multiLevelType w:val="hybridMultilevel"/>
    <w:tmpl w:val="80F48FDE"/>
    <w:lvl w:ilvl="0" w:tplc="2D16093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926831"/>
    <w:multiLevelType w:val="hybridMultilevel"/>
    <w:tmpl w:val="9D703E12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423AAD"/>
    <w:multiLevelType w:val="hybridMultilevel"/>
    <w:tmpl w:val="DC44A82C"/>
    <w:lvl w:ilvl="0" w:tplc="76308A76">
      <w:numFmt w:val="bullet"/>
      <w:lvlText w:val="-"/>
      <w:lvlJc w:val="left"/>
      <w:pPr>
        <w:ind w:left="930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3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0" w:hanging="400"/>
      </w:pPr>
      <w:rPr>
        <w:rFonts w:ascii="Wingdings" w:hAnsi="Wingdings" w:hint="default"/>
      </w:rPr>
    </w:lvl>
  </w:abstractNum>
  <w:abstractNum w:abstractNumId="30" w15:restartNumberingAfterBreak="0">
    <w:nsid w:val="6E2267AA"/>
    <w:multiLevelType w:val="multilevel"/>
    <w:tmpl w:val="D354DC10"/>
    <w:lvl w:ilvl="0"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color w:val="C0C0C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A45797A"/>
    <w:multiLevelType w:val="hybridMultilevel"/>
    <w:tmpl w:val="19CAC2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1"/>
  </w:num>
  <w:num w:numId="3">
    <w:abstractNumId w:val="24"/>
  </w:num>
  <w:num w:numId="4">
    <w:abstractNumId w:val="8"/>
  </w:num>
  <w:num w:numId="5">
    <w:abstractNumId w:val="27"/>
  </w:num>
  <w:num w:numId="6">
    <w:abstractNumId w:val="18"/>
  </w:num>
  <w:num w:numId="7">
    <w:abstractNumId w:val="9"/>
  </w:num>
  <w:num w:numId="8">
    <w:abstractNumId w:val="12"/>
  </w:num>
  <w:num w:numId="9">
    <w:abstractNumId w:val="30"/>
  </w:num>
  <w:num w:numId="10">
    <w:abstractNumId w:val="16"/>
  </w:num>
  <w:num w:numId="11">
    <w:abstractNumId w:val="23"/>
  </w:num>
  <w:num w:numId="12">
    <w:abstractNumId w:val="4"/>
  </w:num>
  <w:num w:numId="13">
    <w:abstractNumId w:val="7"/>
  </w:num>
  <w:num w:numId="14">
    <w:abstractNumId w:val="5"/>
  </w:num>
  <w:num w:numId="15">
    <w:abstractNumId w:val="26"/>
  </w:num>
  <w:num w:numId="16">
    <w:abstractNumId w:val="3"/>
  </w:num>
  <w:num w:numId="17">
    <w:abstractNumId w:val="2"/>
  </w:num>
  <w:num w:numId="18">
    <w:abstractNumId w:val="25"/>
  </w:num>
  <w:num w:numId="19">
    <w:abstractNumId w:val="28"/>
  </w:num>
  <w:num w:numId="20">
    <w:abstractNumId w:val="0"/>
  </w:num>
  <w:num w:numId="21">
    <w:abstractNumId w:val="6"/>
  </w:num>
  <w:num w:numId="22">
    <w:abstractNumId w:val="22"/>
  </w:num>
  <w:num w:numId="23">
    <w:abstractNumId w:val="21"/>
  </w:num>
  <w:num w:numId="24">
    <w:abstractNumId w:val="13"/>
  </w:num>
  <w:num w:numId="25">
    <w:abstractNumId w:val="29"/>
  </w:num>
  <w:num w:numId="26">
    <w:abstractNumId w:val="19"/>
  </w:num>
  <w:num w:numId="27">
    <w:abstractNumId w:val="15"/>
  </w:num>
  <w:num w:numId="28">
    <w:abstractNumId w:val="17"/>
  </w:num>
  <w:num w:numId="29">
    <w:abstractNumId w:val="10"/>
  </w:num>
  <w:num w:numId="30">
    <w:abstractNumId w:val="20"/>
  </w:num>
  <w:num w:numId="31">
    <w:abstractNumId w:val="1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attachedTemplate r:id="rId1"/>
  <w:defaultTabStop w:val="17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E26"/>
    <w:rsid w:val="00006880"/>
    <w:rsid w:val="00017E0E"/>
    <w:rsid w:val="000218D6"/>
    <w:rsid w:val="00022028"/>
    <w:rsid w:val="00023D4A"/>
    <w:rsid w:val="0002604A"/>
    <w:rsid w:val="0002638D"/>
    <w:rsid w:val="00030FB7"/>
    <w:rsid w:val="00031D10"/>
    <w:rsid w:val="00032908"/>
    <w:rsid w:val="00033114"/>
    <w:rsid w:val="000350F0"/>
    <w:rsid w:val="00035DDB"/>
    <w:rsid w:val="00037E98"/>
    <w:rsid w:val="00047EC9"/>
    <w:rsid w:val="00051E0E"/>
    <w:rsid w:val="00052DFC"/>
    <w:rsid w:val="00055754"/>
    <w:rsid w:val="00062A45"/>
    <w:rsid w:val="0006766A"/>
    <w:rsid w:val="00072C53"/>
    <w:rsid w:val="00073C9F"/>
    <w:rsid w:val="00097A6F"/>
    <w:rsid w:val="000A312D"/>
    <w:rsid w:val="000A5EF6"/>
    <w:rsid w:val="000C42D6"/>
    <w:rsid w:val="000C5775"/>
    <w:rsid w:val="000D3566"/>
    <w:rsid w:val="000D4C80"/>
    <w:rsid w:val="000E25FB"/>
    <w:rsid w:val="000F1CF0"/>
    <w:rsid w:val="000F504E"/>
    <w:rsid w:val="001028DF"/>
    <w:rsid w:val="00103E07"/>
    <w:rsid w:val="001047E5"/>
    <w:rsid w:val="00112751"/>
    <w:rsid w:val="00133404"/>
    <w:rsid w:val="001433B6"/>
    <w:rsid w:val="001447EE"/>
    <w:rsid w:val="00144F18"/>
    <w:rsid w:val="001570DE"/>
    <w:rsid w:val="00161BB1"/>
    <w:rsid w:val="00162CD1"/>
    <w:rsid w:val="00163963"/>
    <w:rsid w:val="00163E8D"/>
    <w:rsid w:val="0016557F"/>
    <w:rsid w:val="00167C10"/>
    <w:rsid w:val="00180086"/>
    <w:rsid w:val="00183F1D"/>
    <w:rsid w:val="00187584"/>
    <w:rsid w:val="00190E4C"/>
    <w:rsid w:val="001933AD"/>
    <w:rsid w:val="00194637"/>
    <w:rsid w:val="001B012C"/>
    <w:rsid w:val="001B5E2D"/>
    <w:rsid w:val="001C670C"/>
    <w:rsid w:val="001D02EF"/>
    <w:rsid w:val="001D1A3D"/>
    <w:rsid w:val="001D568B"/>
    <w:rsid w:val="001F4F42"/>
    <w:rsid w:val="001F63F2"/>
    <w:rsid w:val="001F7B87"/>
    <w:rsid w:val="00204800"/>
    <w:rsid w:val="0022117F"/>
    <w:rsid w:val="00223312"/>
    <w:rsid w:val="00223A53"/>
    <w:rsid w:val="0022685A"/>
    <w:rsid w:val="00236B33"/>
    <w:rsid w:val="0024294F"/>
    <w:rsid w:val="0024330C"/>
    <w:rsid w:val="002508EF"/>
    <w:rsid w:val="00252E26"/>
    <w:rsid w:val="002574E6"/>
    <w:rsid w:val="002577E9"/>
    <w:rsid w:val="00270E5A"/>
    <w:rsid w:val="00272909"/>
    <w:rsid w:val="0027351A"/>
    <w:rsid w:val="002749C5"/>
    <w:rsid w:val="00280EE7"/>
    <w:rsid w:val="00282052"/>
    <w:rsid w:val="00286BB2"/>
    <w:rsid w:val="002A07A5"/>
    <w:rsid w:val="002A5562"/>
    <w:rsid w:val="002A767F"/>
    <w:rsid w:val="002A7E64"/>
    <w:rsid w:val="002B0164"/>
    <w:rsid w:val="002B2A41"/>
    <w:rsid w:val="002B47DE"/>
    <w:rsid w:val="002B7B50"/>
    <w:rsid w:val="002C54C9"/>
    <w:rsid w:val="002C6254"/>
    <w:rsid w:val="002C676D"/>
    <w:rsid w:val="002E0EB2"/>
    <w:rsid w:val="002E30C5"/>
    <w:rsid w:val="002E5DA0"/>
    <w:rsid w:val="002E6FAD"/>
    <w:rsid w:val="002F19C2"/>
    <w:rsid w:val="002F6131"/>
    <w:rsid w:val="00302252"/>
    <w:rsid w:val="00303DBB"/>
    <w:rsid w:val="00311F5B"/>
    <w:rsid w:val="00322961"/>
    <w:rsid w:val="00322D3A"/>
    <w:rsid w:val="00323336"/>
    <w:rsid w:val="00325C9B"/>
    <w:rsid w:val="0033011D"/>
    <w:rsid w:val="00331A37"/>
    <w:rsid w:val="00331D49"/>
    <w:rsid w:val="00345AC7"/>
    <w:rsid w:val="003657FF"/>
    <w:rsid w:val="00367002"/>
    <w:rsid w:val="00381E13"/>
    <w:rsid w:val="00384385"/>
    <w:rsid w:val="003905EF"/>
    <w:rsid w:val="00391534"/>
    <w:rsid w:val="00395544"/>
    <w:rsid w:val="003B421D"/>
    <w:rsid w:val="003B52CF"/>
    <w:rsid w:val="003B6795"/>
    <w:rsid w:val="003C33C2"/>
    <w:rsid w:val="003C553C"/>
    <w:rsid w:val="003D0019"/>
    <w:rsid w:val="003D2E6E"/>
    <w:rsid w:val="003D3A21"/>
    <w:rsid w:val="003E134E"/>
    <w:rsid w:val="003E1FB1"/>
    <w:rsid w:val="003E7043"/>
    <w:rsid w:val="003F46C7"/>
    <w:rsid w:val="00403FD9"/>
    <w:rsid w:val="00411AF4"/>
    <w:rsid w:val="00423DC6"/>
    <w:rsid w:val="004261D0"/>
    <w:rsid w:val="00430ABF"/>
    <w:rsid w:val="00434272"/>
    <w:rsid w:val="00440137"/>
    <w:rsid w:val="00444198"/>
    <w:rsid w:val="00444885"/>
    <w:rsid w:val="00444C7B"/>
    <w:rsid w:val="004517E0"/>
    <w:rsid w:val="004520A2"/>
    <w:rsid w:val="004576BD"/>
    <w:rsid w:val="00463F04"/>
    <w:rsid w:val="00465AA0"/>
    <w:rsid w:val="00466995"/>
    <w:rsid w:val="00476784"/>
    <w:rsid w:val="0048103A"/>
    <w:rsid w:val="00485B48"/>
    <w:rsid w:val="00491751"/>
    <w:rsid w:val="00494217"/>
    <w:rsid w:val="004A1CB5"/>
    <w:rsid w:val="004A2B13"/>
    <w:rsid w:val="004A4EF0"/>
    <w:rsid w:val="004B2FFC"/>
    <w:rsid w:val="004C3650"/>
    <w:rsid w:val="004D07F8"/>
    <w:rsid w:val="004D2D8D"/>
    <w:rsid w:val="004D3DD4"/>
    <w:rsid w:val="004D7571"/>
    <w:rsid w:val="004E05D9"/>
    <w:rsid w:val="004F6ECA"/>
    <w:rsid w:val="0050495F"/>
    <w:rsid w:val="00543C78"/>
    <w:rsid w:val="00543DE9"/>
    <w:rsid w:val="00550BF2"/>
    <w:rsid w:val="005519B4"/>
    <w:rsid w:val="00553FD2"/>
    <w:rsid w:val="00561917"/>
    <w:rsid w:val="005704AF"/>
    <w:rsid w:val="0058540D"/>
    <w:rsid w:val="005A2564"/>
    <w:rsid w:val="005A5878"/>
    <w:rsid w:val="005A597D"/>
    <w:rsid w:val="005A5D02"/>
    <w:rsid w:val="005A673B"/>
    <w:rsid w:val="005B65E3"/>
    <w:rsid w:val="005B6A99"/>
    <w:rsid w:val="005C6D14"/>
    <w:rsid w:val="005D335C"/>
    <w:rsid w:val="005E0564"/>
    <w:rsid w:val="005E2BE8"/>
    <w:rsid w:val="005F350D"/>
    <w:rsid w:val="00601806"/>
    <w:rsid w:val="00603A4A"/>
    <w:rsid w:val="006215BD"/>
    <w:rsid w:val="006233DE"/>
    <w:rsid w:val="00624D94"/>
    <w:rsid w:val="0063075C"/>
    <w:rsid w:val="00630EC3"/>
    <w:rsid w:val="00635DAD"/>
    <w:rsid w:val="0065507C"/>
    <w:rsid w:val="00665C4E"/>
    <w:rsid w:val="006833A9"/>
    <w:rsid w:val="006861D7"/>
    <w:rsid w:val="006909FA"/>
    <w:rsid w:val="00696901"/>
    <w:rsid w:val="00696DEF"/>
    <w:rsid w:val="006A054D"/>
    <w:rsid w:val="006A6EC2"/>
    <w:rsid w:val="006B2AA4"/>
    <w:rsid w:val="006C1841"/>
    <w:rsid w:val="006C397E"/>
    <w:rsid w:val="006D39AB"/>
    <w:rsid w:val="006D3D8B"/>
    <w:rsid w:val="006E66E5"/>
    <w:rsid w:val="006F54EB"/>
    <w:rsid w:val="006F71A4"/>
    <w:rsid w:val="00703BB9"/>
    <w:rsid w:val="00705447"/>
    <w:rsid w:val="00705D8C"/>
    <w:rsid w:val="00711B41"/>
    <w:rsid w:val="00722050"/>
    <w:rsid w:val="00733853"/>
    <w:rsid w:val="00745B14"/>
    <w:rsid w:val="0075043D"/>
    <w:rsid w:val="007553AD"/>
    <w:rsid w:val="0076151F"/>
    <w:rsid w:val="00765392"/>
    <w:rsid w:val="00767E2E"/>
    <w:rsid w:val="0078033F"/>
    <w:rsid w:val="00781B12"/>
    <w:rsid w:val="007826D4"/>
    <w:rsid w:val="00787B60"/>
    <w:rsid w:val="007A5127"/>
    <w:rsid w:val="007A6357"/>
    <w:rsid w:val="007A7695"/>
    <w:rsid w:val="007B213F"/>
    <w:rsid w:val="007B289C"/>
    <w:rsid w:val="007B51A2"/>
    <w:rsid w:val="007B770F"/>
    <w:rsid w:val="007C1823"/>
    <w:rsid w:val="007C1A0F"/>
    <w:rsid w:val="007D17E6"/>
    <w:rsid w:val="007D25A2"/>
    <w:rsid w:val="007E44CA"/>
    <w:rsid w:val="007E6945"/>
    <w:rsid w:val="007F2859"/>
    <w:rsid w:val="00810076"/>
    <w:rsid w:val="0081389B"/>
    <w:rsid w:val="00825AF1"/>
    <w:rsid w:val="0087002B"/>
    <w:rsid w:val="00876CB6"/>
    <w:rsid w:val="00881579"/>
    <w:rsid w:val="00891281"/>
    <w:rsid w:val="00892B3B"/>
    <w:rsid w:val="008A6016"/>
    <w:rsid w:val="008D31E7"/>
    <w:rsid w:val="008D33A8"/>
    <w:rsid w:val="008D347F"/>
    <w:rsid w:val="008D51F3"/>
    <w:rsid w:val="008D7CE9"/>
    <w:rsid w:val="00903F3B"/>
    <w:rsid w:val="00904B89"/>
    <w:rsid w:val="0090576B"/>
    <w:rsid w:val="0090713E"/>
    <w:rsid w:val="00913A09"/>
    <w:rsid w:val="0092397E"/>
    <w:rsid w:val="0093023D"/>
    <w:rsid w:val="009407CE"/>
    <w:rsid w:val="00940954"/>
    <w:rsid w:val="00955181"/>
    <w:rsid w:val="009627AD"/>
    <w:rsid w:val="00962F32"/>
    <w:rsid w:val="00963267"/>
    <w:rsid w:val="00964192"/>
    <w:rsid w:val="0096470E"/>
    <w:rsid w:val="009677EE"/>
    <w:rsid w:val="00967BE7"/>
    <w:rsid w:val="00972AE4"/>
    <w:rsid w:val="009736CA"/>
    <w:rsid w:val="00986D84"/>
    <w:rsid w:val="00990D96"/>
    <w:rsid w:val="00990E7E"/>
    <w:rsid w:val="009A00E3"/>
    <w:rsid w:val="009A14DA"/>
    <w:rsid w:val="009A1B01"/>
    <w:rsid w:val="009B36BD"/>
    <w:rsid w:val="009B45AA"/>
    <w:rsid w:val="009B6420"/>
    <w:rsid w:val="009C0192"/>
    <w:rsid w:val="009C153A"/>
    <w:rsid w:val="009C7D9D"/>
    <w:rsid w:val="009D0F5B"/>
    <w:rsid w:val="009D36F8"/>
    <w:rsid w:val="009D5112"/>
    <w:rsid w:val="009D6560"/>
    <w:rsid w:val="009E480C"/>
    <w:rsid w:val="009F419C"/>
    <w:rsid w:val="009F4830"/>
    <w:rsid w:val="009F5815"/>
    <w:rsid w:val="00A04506"/>
    <w:rsid w:val="00A04C57"/>
    <w:rsid w:val="00A04FB9"/>
    <w:rsid w:val="00A054E6"/>
    <w:rsid w:val="00A20B47"/>
    <w:rsid w:val="00A36327"/>
    <w:rsid w:val="00A36C52"/>
    <w:rsid w:val="00A43005"/>
    <w:rsid w:val="00A43232"/>
    <w:rsid w:val="00A51744"/>
    <w:rsid w:val="00A62561"/>
    <w:rsid w:val="00A75C56"/>
    <w:rsid w:val="00A80FF6"/>
    <w:rsid w:val="00A844C9"/>
    <w:rsid w:val="00A9246E"/>
    <w:rsid w:val="00A96291"/>
    <w:rsid w:val="00A97FF8"/>
    <w:rsid w:val="00AA68EA"/>
    <w:rsid w:val="00AB2296"/>
    <w:rsid w:val="00AB3008"/>
    <w:rsid w:val="00AC1827"/>
    <w:rsid w:val="00AD1930"/>
    <w:rsid w:val="00AD7066"/>
    <w:rsid w:val="00AE3CCF"/>
    <w:rsid w:val="00AE4796"/>
    <w:rsid w:val="00B0216A"/>
    <w:rsid w:val="00B2498F"/>
    <w:rsid w:val="00B25DDF"/>
    <w:rsid w:val="00B5159D"/>
    <w:rsid w:val="00B55128"/>
    <w:rsid w:val="00B91CE5"/>
    <w:rsid w:val="00BB341C"/>
    <w:rsid w:val="00BB54ED"/>
    <w:rsid w:val="00BD09F3"/>
    <w:rsid w:val="00BD12C2"/>
    <w:rsid w:val="00BD1AE9"/>
    <w:rsid w:val="00BD1B76"/>
    <w:rsid w:val="00BE22A5"/>
    <w:rsid w:val="00BE663D"/>
    <w:rsid w:val="00C00E9E"/>
    <w:rsid w:val="00C02B35"/>
    <w:rsid w:val="00C226B9"/>
    <w:rsid w:val="00C337C1"/>
    <w:rsid w:val="00C34AA2"/>
    <w:rsid w:val="00C34EDD"/>
    <w:rsid w:val="00C366AB"/>
    <w:rsid w:val="00C370A4"/>
    <w:rsid w:val="00C40D56"/>
    <w:rsid w:val="00C45107"/>
    <w:rsid w:val="00C45FB2"/>
    <w:rsid w:val="00C56F50"/>
    <w:rsid w:val="00C5746B"/>
    <w:rsid w:val="00C6373E"/>
    <w:rsid w:val="00C70CAB"/>
    <w:rsid w:val="00C77056"/>
    <w:rsid w:val="00C839F8"/>
    <w:rsid w:val="00C85D3D"/>
    <w:rsid w:val="00C90AEF"/>
    <w:rsid w:val="00CB6F5C"/>
    <w:rsid w:val="00CC4CB5"/>
    <w:rsid w:val="00CD3F60"/>
    <w:rsid w:val="00D11333"/>
    <w:rsid w:val="00D25077"/>
    <w:rsid w:val="00D32A8C"/>
    <w:rsid w:val="00D33E8E"/>
    <w:rsid w:val="00D35D59"/>
    <w:rsid w:val="00D53A01"/>
    <w:rsid w:val="00D63195"/>
    <w:rsid w:val="00D67FBD"/>
    <w:rsid w:val="00D804B5"/>
    <w:rsid w:val="00D92268"/>
    <w:rsid w:val="00D9408B"/>
    <w:rsid w:val="00DA026C"/>
    <w:rsid w:val="00DA59A3"/>
    <w:rsid w:val="00DA6043"/>
    <w:rsid w:val="00DB452D"/>
    <w:rsid w:val="00DC4603"/>
    <w:rsid w:val="00DC4939"/>
    <w:rsid w:val="00DD3C2A"/>
    <w:rsid w:val="00DE09D5"/>
    <w:rsid w:val="00E02EDB"/>
    <w:rsid w:val="00E123FD"/>
    <w:rsid w:val="00E31B26"/>
    <w:rsid w:val="00E52071"/>
    <w:rsid w:val="00E536B6"/>
    <w:rsid w:val="00E553F4"/>
    <w:rsid w:val="00E61F2C"/>
    <w:rsid w:val="00E6300F"/>
    <w:rsid w:val="00E67707"/>
    <w:rsid w:val="00E7244B"/>
    <w:rsid w:val="00E7776D"/>
    <w:rsid w:val="00E77786"/>
    <w:rsid w:val="00E95472"/>
    <w:rsid w:val="00E961A3"/>
    <w:rsid w:val="00EB5C29"/>
    <w:rsid w:val="00ED54E7"/>
    <w:rsid w:val="00ED5CA6"/>
    <w:rsid w:val="00EF6722"/>
    <w:rsid w:val="00F01B95"/>
    <w:rsid w:val="00F04EEE"/>
    <w:rsid w:val="00F16C6A"/>
    <w:rsid w:val="00F21354"/>
    <w:rsid w:val="00F42834"/>
    <w:rsid w:val="00F55E8A"/>
    <w:rsid w:val="00F64521"/>
    <w:rsid w:val="00F6789D"/>
    <w:rsid w:val="00F67F72"/>
    <w:rsid w:val="00F7450B"/>
    <w:rsid w:val="00F776F6"/>
    <w:rsid w:val="00F84D53"/>
    <w:rsid w:val="00F90E51"/>
    <w:rsid w:val="00FA0DEC"/>
    <w:rsid w:val="00FA1FDF"/>
    <w:rsid w:val="00FA2BDF"/>
    <w:rsid w:val="00FA699B"/>
    <w:rsid w:val="00FB0C8A"/>
    <w:rsid w:val="00FB2203"/>
    <w:rsid w:val="00FC0B8A"/>
    <w:rsid w:val="00FC0D24"/>
    <w:rsid w:val="00FD38B6"/>
    <w:rsid w:val="00FD7C36"/>
    <w:rsid w:val="00FE715F"/>
    <w:rsid w:val="00FF34D6"/>
    <w:rsid w:val="00FF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5CC8A3"/>
  <w14:defaultImageDpi w14:val="300"/>
  <w15:chartTrackingRefBased/>
  <w15:docId w15:val="{4F6B7E03-1B27-4BDF-9220-70C4423EB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2C2"/>
    <w:rPr>
      <w:lang w:val="de-DE" w:eastAsia="de-DE"/>
    </w:rPr>
  </w:style>
  <w:style w:type="paragraph" w:styleId="1">
    <w:name w:val="heading 1"/>
    <w:basedOn w:val="a"/>
    <w:next w:val="a"/>
    <w:link w:val="1Char"/>
    <w:qFormat/>
    <w:rsid w:val="00BD12C2"/>
    <w:pPr>
      <w:keepNext/>
      <w:spacing w:before="240" w:after="60"/>
      <w:outlineLvl w:val="0"/>
    </w:pPr>
    <w:rPr>
      <w:rFonts w:ascii="Arial" w:hAnsi="Arial"/>
      <w:b/>
      <w:bCs/>
      <w:color w:val="344069"/>
      <w:kern w:val="32"/>
      <w:sz w:val="24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sid w:val="00BD12C2"/>
    <w:rPr>
      <w:rFonts w:ascii="Arial" w:hAnsi="Arial" w:cs="Arial"/>
      <w:b/>
      <w:bCs/>
      <w:color w:val="344069"/>
      <w:kern w:val="32"/>
      <w:sz w:val="24"/>
      <w:szCs w:val="32"/>
    </w:rPr>
  </w:style>
  <w:style w:type="paragraph" w:styleId="a3">
    <w:name w:val="Balloon Text"/>
    <w:basedOn w:val="a"/>
    <w:link w:val="Char"/>
    <w:uiPriority w:val="99"/>
    <w:semiHidden/>
    <w:unhideWhenUsed/>
    <w:rsid w:val="002749C5"/>
    <w:rPr>
      <w:rFonts w:ascii="Tahoma" w:hAnsi="Tahoma"/>
      <w:sz w:val="16"/>
      <w:szCs w:val="16"/>
      <w:lang w:val="x-none" w:eastAsia="x-none"/>
    </w:rPr>
  </w:style>
  <w:style w:type="character" w:customStyle="1" w:styleId="Char">
    <w:name w:val="풍선 도움말 텍스트 Char"/>
    <w:link w:val="a3"/>
    <w:uiPriority w:val="99"/>
    <w:semiHidden/>
    <w:rsid w:val="002749C5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2749C5"/>
    <w:pPr>
      <w:tabs>
        <w:tab w:val="center" w:pos="4536"/>
        <w:tab w:val="right" w:pos="9072"/>
      </w:tabs>
    </w:pPr>
  </w:style>
  <w:style w:type="character" w:customStyle="1" w:styleId="Char0">
    <w:name w:val="머리글 Char"/>
    <w:basedOn w:val="a0"/>
    <w:link w:val="a4"/>
    <w:uiPriority w:val="99"/>
    <w:rsid w:val="002749C5"/>
  </w:style>
  <w:style w:type="paragraph" w:styleId="a5">
    <w:name w:val="footer"/>
    <w:basedOn w:val="a"/>
    <w:link w:val="Char1"/>
    <w:uiPriority w:val="99"/>
    <w:unhideWhenUsed/>
    <w:rsid w:val="002749C5"/>
    <w:pPr>
      <w:tabs>
        <w:tab w:val="center" w:pos="4536"/>
        <w:tab w:val="right" w:pos="9072"/>
      </w:tabs>
    </w:pPr>
  </w:style>
  <w:style w:type="character" w:customStyle="1" w:styleId="Char1">
    <w:name w:val="바닥글 Char"/>
    <w:basedOn w:val="a0"/>
    <w:link w:val="a5"/>
    <w:uiPriority w:val="99"/>
    <w:rsid w:val="002749C5"/>
  </w:style>
  <w:style w:type="table" w:styleId="a6">
    <w:name w:val="Table Grid"/>
    <w:basedOn w:val="a1"/>
    <w:uiPriority w:val="59"/>
    <w:rsid w:val="00D67FBD"/>
    <w:tblPr>
      <w:tblBorders>
        <w:top w:val="single" w:sz="4" w:space="0" w:color="363F86"/>
        <w:left w:val="single" w:sz="4" w:space="0" w:color="363F86"/>
        <w:bottom w:val="single" w:sz="4" w:space="0" w:color="363F86"/>
        <w:right w:val="single" w:sz="4" w:space="0" w:color="363F86"/>
        <w:insideH w:val="single" w:sz="4" w:space="0" w:color="363F86"/>
        <w:insideV w:val="single" w:sz="4" w:space="0" w:color="363F86"/>
      </w:tblBorders>
    </w:tblPr>
  </w:style>
  <w:style w:type="table" w:styleId="-6">
    <w:name w:val="Colorful Shading Accent 6"/>
    <w:basedOn w:val="a1"/>
    <w:uiPriority w:val="62"/>
    <w:rsid w:val="00D67FBD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customStyle="1" w:styleId="KeinAbsatzformat">
    <w:name w:val="[Kein Absatzformat]"/>
    <w:rsid w:val="00444885"/>
    <w:pPr>
      <w:autoSpaceDE w:val="0"/>
      <w:autoSpaceDN w:val="0"/>
      <w:adjustRightInd w:val="0"/>
      <w:spacing w:line="288" w:lineRule="auto"/>
      <w:textAlignment w:val="center"/>
    </w:pPr>
    <w:rPr>
      <w:rFonts w:ascii="Times (TT) Regular" w:hAnsi="Times (TT) Regular" w:cs="Times (TT) Regular"/>
      <w:color w:val="000000"/>
      <w:sz w:val="24"/>
      <w:szCs w:val="24"/>
      <w:lang w:val="de-DE" w:eastAsia="de-DE"/>
    </w:rPr>
  </w:style>
  <w:style w:type="character" w:styleId="a7">
    <w:name w:val="Hyperlink"/>
    <w:uiPriority w:val="99"/>
    <w:unhideWhenUsed/>
    <w:rsid w:val="00A20B47"/>
    <w:rPr>
      <w:color w:val="0563C1"/>
      <w:u w:val="single"/>
    </w:rPr>
  </w:style>
  <w:style w:type="character" w:customStyle="1" w:styleId="NichtaufgelsteErwhnung">
    <w:name w:val="Nicht aufgelöste Erwähnung"/>
    <w:uiPriority w:val="99"/>
    <w:semiHidden/>
    <w:unhideWhenUsed/>
    <w:rsid w:val="00A20B4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2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85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7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46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92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7749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79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22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7023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656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145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28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0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0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12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36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8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6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51050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972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064524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982389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80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657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607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9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3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73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9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03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81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844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8050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91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70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048724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115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5416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595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5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5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31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29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909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44589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38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40190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746146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846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91093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226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222100%20RO_P\Angebotstexte\Master_Positionierer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09CAC-90C1-4A0F-92FB-7B69308B1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Master_Positionierer</Template>
  <TotalTime>14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Technische Beschreibung:</vt:lpstr>
      <vt:lpstr>Technische Beschreibung:</vt:lpstr>
    </vt:vector>
  </TitlesOfParts>
  <Company>FLG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Technische Beschreibung:</dc:title>
  <dc:subject/>
  <dc:creator>Bennerm</dc:creator>
  <cp:keywords/>
  <cp:lastModifiedBy>Erica Kwon</cp:lastModifiedBy>
  <cp:revision>5</cp:revision>
  <cp:lastPrinted>2020-10-18T12:57:00Z</cp:lastPrinted>
  <dcterms:created xsi:type="dcterms:W3CDTF">2021-09-29T09:25:00Z</dcterms:created>
  <dcterms:modified xsi:type="dcterms:W3CDTF">2021-11-24T09:02:00Z</dcterms:modified>
</cp:coreProperties>
</file>